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63EA3" w14:textId="77777777" w:rsidR="007574F6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SUODENNIEMI- SEURAN TOIMINTASUUNNITELMA VUODELLE 2026</w:t>
      </w:r>
    </w:p>
    <w:p w14:paraId="59CDBE11" w14:textId="77777777" w:rsidR="007574F6" w:rsidRDefault="007574F6">
      <w:pPr>
        <w:rPr>
          <w:sz w:val="32"/>
          <w:szCs w:val="32"/>
        </w:rPr>
      </w:pPr>
    </w:p>
    <w:p w14:paraId="45017D9F" w14:textId="77777777" w:rsidR="007574F6" w:rsidRDefault="00000000">
      <w:pPr>
        <w:rPr>
          <w:sz w:val="28"/>
          <w:szCs w:val="28"/>
        </w:rPr>
      </w:pPr>
      <w:r>
        <w:rPr>
          <w:sz w:val="28"/>
          <w:szCs w:val="28"/>
        </w:rPr>
        <w:t>TALVI /KEVÄT</w:t>
      </w:r>
    </w:p>
    <w:p w14:paraId="653D28BB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pe 30.1. Tootsie-musikaali Porin Teatterissa. Ennen klo 13 alkavaa esitystä lounastamme ravintola Lennossa. Lähtö torilta klo 10. Retken hinta 80 euroa.</w:t>
      </w:r>
    </w:p>
    <w:p w14:paraId="76508451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maaliskuussa yhdistysten yhteiskokous Kerolassa</w:t>
      </w:r>
    </w:p>
    <w:p w14:paraId="09F11755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huhtikuussa ulkoilutapahtuma liikuntapuistossa</w:t>
      </w:r>
    </w:p>
    <w:p w14:paraId="0118CDC2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maalis-/huhtikuussa jäsenkirjeiden lähettäminen</w:t>
      </w:r>
    </w:p>
    <w:p w14:paraId="2F9A2F98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seuran kevätkokous huhtikuussa </w:t>
      </w:r>
    </w:p>
    <w:p w14:paraId="4920A2D3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huhti-/toukokuun vaihteessa retki Kirkkonummelle/ Porkkalaan</w:t>
      </w:r>
    </w:p>
    <w:p w14:paraId="04135E5F" w14:textId="77777777" w:rsidR="007574F6" w:rsidRDefault="007574F6">
      <w:pPr>
        <w:rPr>
          <w:sz w:val="28"/>
          <w:szCs w:val="28"/>
        </w:rPr>
      </w:pPr>
    </w:p>
    <w:p w14:paraId="761818E8" w14:textId="77777777" w:rsidR="007574F6" w:rsidRDefault="00000000">
      <w:pPr>
        <w:rPr>
          <w:sz w:val="28"/>
          <w:szCs w:val="28"/>
        </w:rPr>
      </w:pPr>
      <w:r>
        <w:rPr>
          <w:sz w:val="28"/>
          <w:szCs w:val="28"/>
        </w:rPr>
        <w:t>KESÄ</w:t>
      </w:r>
    </w:p>
    <w:p w14:paraId="1580778B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museon hoito ja kesänäyttelyn järjestäminen</w:t>
      </w:r>
    </w:p>
    <w:p w14:paraId="7C76BB53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kesäteatteriesitykset Kelarannassa</w:t>
      </w:r>
    </w:p>
    <w:p w14:paraId="71FD6951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torikahvitus</w:t>
      </w:r>
    </w:p>
    <w:p w14:paraId="21BE4688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yhteislaulutilaisuus ?</w:t>
      </w:r>
    </w:p>
    <w:p w14:paraId="1BA49DDC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kirkkokonsertti (Suodenniemi-viikolla) yhdessä kappeliseurakunnan kanssa</w:t>
      </w:r>
    </w:p>
    <w:p w14:paraId="1548BB38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lavisjumppa Suodenniemi-viikolla</w:t>
      </w:r>
    </w:p>
    <w:p w14:paraId="224312F6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kesäteatteriretki yhdessä Lahdenperän kyläyhdistyksen kanssa ?</w:t>
      </w:r>
    </w:p>
    <w:p w14:paraId="023B2304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ti 14.7.  jäseniltapäivä Salmissa </w:t>
      </w:r>
    </w:p>
    <w:p w14:paraId="31BAF40C" w14:textId="77777777" w:rsidR="007574F6" w:rsidRDefault="00000000">
      <w:pPr>
        <w:pStyle w:val="Luettelokappal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loppukesällä patikointiretki kimppakyydein Ritajärvellä</w:t>
      </w:r>
    </w:p>
    <w:p w14:paraId="6C312E8D" w14:textId="77777777" w:rsidR="007574F6" w:rsidRDefault="00000000">
      <w:pPr>
        <w:pStyle w:val="Luettelokappale"/>
        <w:numPr>
          <w:ilvl w:val="0"/>
          <w:numId w:val="1"/>
        </w:numPr>
      </w:pPr>
      <w:r>
        <w:rPr>
          <w:sz w:val="28"/>
          <w:szCs w:val="28"/>
        </w:rPr>
        <w:t>hautausmaakierros ?</w:t>
      </w:r>
    </w:p>
    <w:sectPr w:rsidR="007574F6">
      <w:pgSz w:w="11906" w:h="16838"/>
      <w:pgMar w:top="1417" w:right="1134" w:bottom="141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333E0" w14:textId="77777777" w:rsidR="000542B7" w:rsidRDefault="000542B7">
      <w:pPr>
        <w:spacing w:after="0" w:line="240" w:lineRule="auto"/>
      </w:pPr>
      <w:r>
        <w:separator/>
      </w:r>
    </w:p>
  </w:endnote>
  <w:endnote w:type="continuationSeparator" w:id="0">
    <w:p w14:paraId="11DE69CF" w14:textId="77777777" w:rsidR="000542B7" w:rsidRDefault="00054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3B387" w14:textId="77777777" w:rsidR="000542B7" w:rsidRDefault="000542B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98B1505" w14:textId="77777777" w:rsidR="000542B7" w:rsidRDefault="000542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82EAF"/>
    <w:multiLevelType w:val="multilevel"/>
    <w:tmpl w:val="5222395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3245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574F6"/>
    <w:rsid w:val="000542B7"/>
    <w:rsid w:val="007574F6"/>
    <w:rsid w:val="00C840F9"/>
    <w:rsid w:val="00EB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13F1B"/>
  <w15:docId w15:val="{7C45F6FF-DEBD-40D0-970B-82CBBFC2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fi-FI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uppressAutoHyphens/>
    </w:pPr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E74B5"/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E74B5"/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E74B5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E74B5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E74B5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Otsikko7">
    <w:name w:val="heading 7"/>
    <w:basedOn w:val="Normaali"/>
    <w:next w:val="Normaali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Otsikko8">
    <w:name w:val="heading 8"/>
    <w:basedOn w:val="Normaali"/>
    <w:next w:val="Normaali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Otsikko9">
    <w:name w:val="heading 9"/>
    <w:basedOn w:val="Normaali"/>
    <w:next w:val="Normaali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rPr>
      <w:rFonts w:ascii="Calibri Light" w:eastAsia="Times New Roman" w:hAnsi="Calibri Light" w:cs="Times New Roman"/>
      <w:color w:val="2E74B5"/>
      <w:sz w:val="40"/>
      <w:szCs w:val="40"/>
    </w:rPr>
  </w:style>
  <w:style w:type="character" w:customStyle="1" w:styleId="Otsikko2Char">
    <w:name w:val="Otsikko 2 Char"/>
    <w:basedOn w:val="Kappaleenoletusfontti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Otsikko3Char">
    <w:name w:val="Otsikko 3 Char"/>
    <w:basedOn w:val="Kappaleenoletusfontti"/>
    <w:rPr>
      <w:rFonts w:eastAsia="Times New Roman" w:cs="Times New Roman"/>
      <w:color w:val="2E74B5"/>
      <w:sz w:val="28"/>
      <w:szCs w:val="28"/>
    </w:rPr>
  </w:style>
  <w:style w:type="character" w:customStyle="1" w:styleId="Otsikko4Char">
    <w:name w:val="Otsikko 4 Char"/>
    <w:basedOn w:val="Kappaleenoletusfontti"/>
    <w:rPr>
      <w:rFonts w:eastAsia="Times New Roman" w:cs="Times New Roman"/>
      <w:i/>
      <w:iCs/>
      <w:color w:val="2E74B5"/>
    </w:rPr>
  </w:style>
  <w:style w:type="character" w:customStyle="1" w:styleId="Otsikko5Char">
    <w:name w:val="Otsikko 5 Char"/>
    <w:basedOn w:val="Kappaleenoletusfontti"/>
    <w:rPr>
      <w:rFonts w:eastAsia="Times New Roman" w:cs="Times New Roman"/>
      <w:color w:val="2E74B5"/>
    </w:rPr>
  </w:style>
  <w:style w:type="character" w:customStyle="1" w:styleId="Otsikko6Char">
    <w:name w:val="Otsikko 6 Char"/>
    <w:basedOn w:val="Kappaleenoletusfontti"/>
    <w:rPr>
      <w:rFonts w:eastAsia="Times New Roman" w:cs="Times New Roman"/>
      <w:i/>
      <w:iCs/>
      <w:color w:val="595959"/>
    </w:rPr>
  </w:style>
  <w:style w:type="character" w:customStyle="1" w:styleId="Otsikko7Char">
    <w:name w:val="Otsikko 7 Char"/>
    <w:basedOn w:val="Kappaleenoletusfontti"/>
    <w:rPr>
      <w:rFonts w:eastAsia="Times New Roman" w:cs="Times New Roman"/>
      <w:color w:val="595959"/>
    </w:rPr>
  </w:style>
  <w:style w:type="character" w:customStyle="1" w:styleId="Otsikko8Char">
    <w:name w:val="Otsikko 8 Char"/>
    <w:basedOn w:val="Kappaleenoletusfontti"/>
    <w:rPr>
      <w:rFonts w:eastAsia="Times New Roman" w:cs="Times New Roman"/>
      <w:i/>
      <w:iCs/>
      <w:color w:val="272727"/>
    </w:rPr>
  </w:style>
  <w:style w:type="character" w:customStyle="1" w:styleId="Otsikko9Char">
    <w:name w:val="Otsikko 9 Char"/>
    <w:basedOn w:val="Kappaleenoletusfontti"/>
    <w:rPr>
      <w:rFonts w:eastAsia="Times New Roman" w:cs="Times New Roman"/>
      <w:color w:val="272727"/>
    </w:rPr>
  </w:style>
  <w:style w:type="paragraph" w:styleId="Otsikko">
    <w:name w:val="Title"/>
    <w:basedOn w:val="Normaali"/>
    <w:next w:val="Normaali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OtsikkoChar">
    <w:name w:val="Otsikko Char"/>
    <w:basedOn w:val="Kappaleenoletusfontti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Alaotsikko">
    <w:name w:val="Subtitle"/>
    <w:basedOn w:val="Normaali"/>
    <w:next w:val="Normaali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rPr>
      <w:rFonts w:eastAsia="Times New Roman" w:cs="Times New Roman"/>
      <w:color w:val="595959"/>
      <w:spacing w:val="15"/>
      <w:sz w:val="28"/>
      <w:szCs w:val="28"/>
    </w:rPr>
  </w:style>
  <w:style w:type="paragraph" w:styleId="Lainaus">
    <w:name w:val="Quote"/>
    <w:basedOn w:val="Normaali"/>
    <w:next w:val="Normaali"/>
    <w:pPr>
      <w:spacing w:before="160"/>
      <w:jc w:val="center"/>
    </w:pPr>
    <w:rPr>
      <w:i/>
      <w:iCs/>
      <w:color w:val="404040"/>
    </w:rPr>
  </w:style>
  <w:style w:type="character" w:customStyle="1" w:styleId="LainausChar">
    <w:name w:val="Lainaus Char"/>
    <w:basedOn w:val="Kappaleenoletusfontti"/>
    <w:rPr>
      <w:i/>
      <w:iCs/>
      <w:color w:val="404040"/>
    </w:rPr>
  </w:style>
  <w:style w:type="paragraph" w:styleId="Luettelokappale">
    <w:name w:val="List Paragraph"/>
    <w:basedOn w:val="Normaali"/>
    <w:pPr>
      <w:ind w:left="720"/>
      <w:contextualSpacing/>
    </w:pPr>
  </w:style>
  <w:style w:type="character" w:styleId="Voimakaskorostus">
    <w:name w:val="Intense Emphasis"/>
    <w:basedOn w:val="Kappaleenoletusfontti"/>
    <w:rPr>
      <w:i/>
      <w:iCs/>
      <w:color w:val="2E74B5"/>
    </w:rPr>
  </w:style>
  <w:style w:type="paragraph" w:styleId="Erottuvalainaus">
    <w:name w:val="Intense Quote"/>
    <w:basedOn w:val="Normaali"/>
    <w:next w:val="Normaali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ErottuvalainausChar">
    <w:name w:val="Erottuva lainaus Char"/>
    <w:basedOn w:val="Kappaleenoletusfontti"/>
    <w:rPr>
      <w:i/>
      <w:iCs/>
      <w:color w:val="2E74B5"/>
    </w:rPr>
  </w:style>
  <w:style w:type="character" w:styleId="Erottuvaviittaus">
    <w:name w:val="Intense Reference"/>
    <w:basedOn w:val="Kappaleenoletusfontti"/>
    <w:rPr>
      <w:b/>
      <w:bCs/>
      <w:smallCaps/>
      <w:color w:val="2E74B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764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Auli Horelli</dc:creator>
  <dc:description/>
  <cp:lastModifiedBy>Auli Horelli</cp:lastModifiedBy>
  <cp:revision>2</cp:revision>
  <dcterms:created xsi:type="dcterms:W3CDTF">2026-09-25T18:45:00Z</dcterms:created>
  <dcterms:modified xsi:type="dcterms:W3CDTF">2026-09-25T18:45:00Z</dcterms:modified>
</cp:coreProperties>
</file>